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horzAnchor="margin" w:tblpXSpec="center" w:tblpY="2881"/>
        <w:tblW w:w="3556" w:type="pct"/>
        <w:tblBorders>
          <w:left w:val="single" w:sz="18" w:space="0" w:color="D16349"/>
        </w:tblBorders>
        <w:tblLook w:val="00A0"/>
      </w:tblPr>
      <w:tblGrid>
        <w:gridCol w:w="7320"/>
      </w:tblGrid>
      <w:tr w:rsidR="00BB56CC" w:rsidTr="00F94D49">
        <w:trPr>
          <w:trHeight w:val="236"/>
        </w:trPr>
        <w:tc>
          <w:tcPr>
            <w:tcW w:w="732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B56CC" w:rsidRDefault="00BB56CC">
            <w:pPr>
              <w:pStyle w:val="NoSpacing"/>
            </w:pPr>
            <w:r w:rsidRPr="00972CD9">
              <w:rPr>
                <w:b/>
                <w:sz w:val="24"/>
                <w:szCs w:val="24"/>
                <w:lang w:val="uk-UA"/>
              </w:rPr>
              <w:t>Борщівський районний будинок дитячої творчості</w:t>
            </w:r>
          </w:p>
        </w:tc>
      </w:tr>
      <w:tr w:rsidR="00BB56CC" w:rsidRPr="00455045" w:rsidTr="00F94D49">
        <w:trPr>
          <w:trHeight w:val="720"/>
        </w:trPr>
        <w:tc>
          <w:tcPr>
            <w:tcW w:w="7321" w:type="dxa"/>
          </w:tcPr>
          <w:p w:rsidR="00BB56CC" w:rsidRPr="00455045" w:rsidRDefault="00BB56CC" w:rsidP="009F4C6C">
            <w:pPr>
              <w:pStyle w:val="NoSpacing"/>
              <w:rPr>
                <w:color w:val="D21434"/>
                <w:sz w:val="80"/>
                <w:szCs w:val="80"/>
              </w:rPr>
            </w:pPr>
            <w:r w:rsidRPr="004E6264">
              <w:rPr>
                <w:rFonts w:ascii="Times New Roman" w:hAnsi="Times New Roman"/>
                <w:b/>
                <w:color w:val="D21434"/>
                <w:sz w:val="72"/>
                <w:szCs w:val="72"/>
                <w:lang w:val="uk-UA"/>
              </w:rPr>
              <w:t xml:space="preserve"> Конспект     заняття     </w:t>
            </w:r>
          </w:p>
        </w:tc>
      </w:tr>
      <w:tr w:rsidR="00BB56CC" w:rsidTr="00F94D49">
        <w:trPr>
          <w:trHeight w:val="380"/>
        </w:trPr>
        <w:tc>
          <w:tcPr>
            <w:tcW w:w="732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B56CC" w:rsidRPr="00F94D49" w:rsidRDefault="00BB56CC" w:rsidP="009F4C6C">
            <w:pPr>
              <w:pStyle w:val="NoSpacing"/>
              <w:rPr>
                <w:b/>
                <w:sz w:val="36"/>
                <w:szCs w:val="36"/>
              </w:rPr>
            </w:pPr>
            <w:r w:rsidRPr="008470DF">
              <w:rPr>
                <w:b/>
                <w:color w:val="D21434"/>
                <w:sz w:val="36"/>
                <w:szCs w:val="36"/>
                <w:lang w:val="uk-UA"/>
              </w:rPr>
              <w:t>Клубу юних миротворців «Факел»  Керівник</w:t>
            </w:r>
            <w:r>
              <w:rPr>
                <w:b/>
                <w:color w:val="D21434"/>
                <w:sz w:val="36"/>
                <w:szCs w:val="36"/>
                <w:lang w:val="uk-UA"/>
              </w:rPr>
              <w:t xml:space="preserve"> гуртка</w:t>
            </w:r>
            <w:r w:rsidRPr="008470DF">
              <w:rPr>
                <w:b/>
                <w:color w:val="D21434"/>
                <w:sz w:val="36"/>
                <w:szCs w:val="36"/>
                <w:lang w:val="uk-UA"/>
              </w:rPr>
              <w:t>: Бойчук Н.Я.</w:t>
            </w:r>
          </w:p>
        </w:tc>
      </w:tr>
    </w:tbl>
    <w:p w:rsidR="00BB56CC" w:rsidRDefault="00BB56CC"/>
    <w:tbl>
      <w:tblPr>
        <w:tblpPr w:leftFromText="187" w:rightFromText="187" w:horzAnchor="margin" w:tblpXSpec="center" w:tblpYSpec="bottom"/>
        <w:tblW w:w="351" w:type="pct"/>
        <w:tblLook w:val="00A0"/>
      </w:tblPr>
      <w:tblGrid>
        <w:gridCol w:w="1577"/>
      </w:tblGrid>
      <w:tr w:rsidR="00BB56CC" w:rsidTr="00F94D49">
        <w:trPr>
          <w:trHeight w:val="1"/>
        </w:trPr>
        <w:tc>
          <w:tcPr>
            <w:tcW w:w="72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B56CC" w:rsidRPr="004E6264" w:rsidRDefault="00BB56CC" w:rsidP="00455045">
            <w:pPr>
              <w:pStyle w:val="Heading1"/>
            </w:pPr>
          </w:p>
          <w:p w:rsidR="00BB56CC" w:rsidRPr="004E6264" w:rsidRDefault="00BB56CC">
            <w:pPr>
              <w:pStyle w:val="NoSpacing"/>
              <w:rPr>
                <w:color w:val="D16349"/>
              </w:rPr>
            </w:pPr>
          </w:p>
          <w:p w:rsidR="00BB56CC" w:rsidRPr="004E6264" w:rsidRDefault="00BB56CC">
            <w:pPr>
              <w:pStyle w:val="NoSpacing"/>
              <w:rPr>
                <w:rFonts w:ascii="Times New Roman" w:hAnsi="Times New Roman"/>
                <w:b/>
                <w:color w:val="D16349"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color w:val="D16349"/>
                <w:sz w:val="48"/>
                <w:szCs w:val="48"/>
              </w:rPr>
              <w:t>201</w:t>
            </w:r>
            <w:r>
              <w:rPr>
                <w:rFonts w:ascii="Times New Roman" w:hAnsi="Times New Roman"/>
                <w:b/>
                <w:color w:val="D16349"/>
                <w:sz w:val="48"/>
                <w:szCs w:val="48"/>
                <w:lang w:val="en-US"/>
              </w:rPr>
              <w:t>4</w:t>
            </w:r>
            <w:r w:rsidRPr="004E6264">
              <w:rPr>
                <w:rFonts w:ascii="Times New Roman" w:hAnsi="Times New Roman"/>
                <w:b/>
                <w:color w:val="D16349"/>
                <w:sz w:val="48"/>
                <w:szCs w:val="48"/>
                <w:lang w:val="uk-UA"/>
              </w:rPr>
              <w:t>р.</w:t>
            </w:r>
          </w:p>
          <w:p w:rsidR="00BB56CC" w:rsidRPr="004E6264" w:rsidRDefault="00BB56CC">
            <w:pPr>
              <w:pStyle w:val="NoSpacing"/>
              <w:rPr>
                <w:color w:val="D16349"/>
              </w:rPr>
            </w:pPr>
          </w:p>
        </w:tc>
      </w:tr>
    </w:tbl>
    <w:p w:rsidR="00BB56CC" w:rsidRDefault="00BB56CC"/>
    <w:p w:rsidR="00BB56CC" w:rsidRDefault="00BB56CC">
      <w:pPr>
        <w:spacing w:after="200" w:line="276" w:lineRule="auto"/>
      </w:pPr>
      <w:r>
        <w:br w:type="page"/>
      </w:r>
    </w:p>
    <w:p w:rsidR="00BB56CC" w:rsidRPr="00847F74" w:rsidRDefault="00BB56CC" w:rsidP="00972CD9">
      <w:pPr>
        <w:spacing w:line="276" w:lineRule="auto"/>
        <w:jc w:val="both"/>
        <w:rPr>
          <w:sz w:val="28"/>
          <w:szCs w:val="28"/>
          <w:lang w:val="uk-UA"/>
        </w:rPr>
      </w:pPr>
      <w:r w:rsidRPr="0090101F">
        <w:rPr>
          <w:rStyle w:val="IntenseReference"/>
          <w:color w:val="000000"/>
          <w:sz w:val="32"/>
          <w:szCs w:val="32"/>
        </w:rPr>
        <w:t>Тема:</w:t>
      </w:r>
      <w:r w:rsidRPr="00D87AB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Декада добрих справ. Зимова декада.</w:t>
      </w:r>
      <w:r w:rsidRPr="0090101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Реалізація благодійних проектів.</w:t>
      </w:r>
    </w:p>
    <w:p w:rsidR="00BB56CC" w:rsidRPr="0090101F" w:rsidRDefault="00BB56CC" w:rsidP="00972CD9">
      <w:pPr>
        <w:spacing w:line="276" w:lineRule="auto"/>
        <w:rPr>
          <w:color w:val="000000"/>
          <w:sz w:val="28"/>
          <w:szCs w:val="28"/>
          <w:lang w:val="uk-UA"/>
        </w:rPr>
      </w:pPr>
    </w:p>
    <w:p w:rsidR="00BB56CC" w:rsidRPr="00D87ABA" w:rsidRDefault="00BB56CC" w:rsidP="00972CD9">
      <w:pPr>
        <w:spacing w:line="276" w:lineRule="auto"/>
        <w:jc w:val="both"/>
        <w:rPr>
          <w:sz w:val="28"/>
          <w:szCs w:val="28"/>
          <w:lang w:val="uk-UA"/>
        </w:rPr>
      </w:pPr>
      <w:r w:rsidRPr="0090101F">
        <w:rPr>
          <w:rStyle w:val="IntenseReference"/>
          <w:color w:val="000000"/>
          <w:sz w:val="32"/>
          <w:szCs w:val="32"/>
          <w:lang w:val="uk-UA"/>
        </w:rPr>
        <w:t>Мета:</w:t>
      </w:r>
      <w:r w:rsidRPr="00D87AB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вчити розробляти благодійні проекти та реалізовувати їх під час організації благодійних акцій  ; формувати адекватну самооцінку дітей через творення добрих справ для інших, гуманістичні та духовні орієнтири;</w:t>
      </w:r>
      <w:r w:rsidRPr="0090101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сприяти вихованню засад доброчинності, благодійності для людей, які потребують допомоги.  </w:t>
      </w:r>
    </w:p>
    <w:p w:rsidR="00BB56CC" w:rsidRPr="00787023" w:rsidRDefault="00BB56CC" w:rsidP="00972CD9">
      <w:pPr>
        <w:spacing w:line="276" w:lineRule="auto"/>
        <w:rPr>
          <w:sz w:val="28"/>
          <w:szCs w:val="28"/>
          <w:lang w:val="uk-UA"/>
        </w:rPr>
      </w:pPr>
    </w:p>
    <w:p w:rsidR="00BB56CC" w:rsidRPr="00421C81" w:rsidRDefault="00BB56CC" w:rsidP="00972CD9">
      <w:pPr>
        <w:spacing w:line="276" w:lineRule="auto"/>
        <w:jc w:val="both"/>
        <w:rPr>
          <w:sz w:val="28"/>
          <w:szCs w:val="28"/>
          <w:lang w:val="uk-UA"/>
        </w:rPr>
      </w:pPr>
      <w:r w:rsidRPr="00F94D49">
        <w:rPr>
          <w:b/>
          <w:bCs/>
          <w:sz w:val="32"/>
          <w:szCs w:val="32"/>
          <w:lang w:val="uk-UA"/>
        </w:rPr>
        <w:t>Обладнання:</w:t>
      </w:r>
      <w:r>
        <w:rPr>
          <w:b/>
          <w:bCs/>
          <w:sz w:val="28"/>
          <w:szCs w:val="28"/>
          <w:lang w:val="uk-UA"/>
        </w:rPr>
        <w:t xml:space="preserve"> </w:t>
      </w:r>
      <w:r w:rsidRPr="00421C81">
        <w:rPr>
          <w:sz w:val="28"/>
          <w:szCs w:val="28"/>
          <w:lang w:val="uk-UA"/>
        </w:rPr>
        <w:t>проектор</w:t>
      </w:r>
      <w:r>
        <w:rPr>
          <w:sz w:val="28"/>
          <w:szCs w:val="28"/>
          <w:lang w:val="uk-UA"/>
        </w:rPr>
        <w:t>, екран для мультимедійного  показу.</w:t>
      </w:r>
    </w:p>
    <w:p w:rsidR="00BB56CC" w:rsidRPr="000E2F92" w:rsidRDefault="00BB56CC" w:rsidP="00972CD9">
      <w:pPr>
        <w:spacing w:line="276" w:lineRule="auto"/>
        <w:rPr>
          <w:b/>
          <w:i/>
          <w:sz w:val="32"/>
          <w:szCs w:val="32"/>
          <w:lang w:val="uk-UA"/>
        </w:rPr>
      </w:pPr>
      <w:r w:rsidRPr="000E2F92">
        <w:rPr>
          <w:b/>
          <w:i/>
          <w:sz w:val="32"/>
          <w:szCs w:val="32"/>
          <w:lang w:val="uk-UA"/>
        </w:rPr>
        <w:t xml:space="preserve">                                               Хід  заняття</w:t>
      </w:r>
    </w:p>
    <w:p w:rsidR="00BB56CC" w:rsidRPr="00B94C18" w:rsidRDefault="00BB56CC" w:rsidP="00972CD9">
      <w:pPr>
        <w:spacing w:line="276" w:lineRule="auto"/>
        <w:rPr>
          <w:b/>
          <w:sz w:val="28"/>
          <w:szCs w:val="28"/>
          <w:lang w:val="uk-UA"/>
        </w:rPr>
      </w:pPr>
      <w:r w:rsidRPr="00B94C18">
        <w:rPr>
          <w:b/>
          <w:sz w:val="28"/>
          <w:szCs w:val="28"/>
          <w:lang w:val="uk-UA"/>
        </w:rPr>
        <w:t>І. Організаційна частина.</w:t>
      </w:r>
    </w:p>
    <w:p w:rsidR="00BB56CC" w:rsidRDefault="00BB56CC" w:rsidP="00972CD9">
      <w:pPr>
        <w:spacing w:line="276" w:lineRule="auto"/>
        <w:rPr>
          <w:b/>
          <w:sz w:val="28"/>
          <w:szCs w:val="28"/>
          <w:lang w:val="uk-UA"/>
        </w:rPr>
      </w:pPr>
    </w:p>
    <w:p w:rsidR="00BB56CC" w:rsidRPr="00B94C18" w:rsidRDefault="00BB56CC" w:rsidP="00972CD9">
      <w:pPr>
        <w:spacing w:line="276" w:lineRule="auto"/>
        <w:rPr>
          <w:b/>
          <w:sz w:val="28"/>
          <w:szCs w:val="28"/>
          <w:lang w:val="uk-UA"/>
        </w:rPr>
      </w:pPr>
      <w:r w:rsidRPr="00B94C18">
        <w:rPr>
          <w:b/>
          <w:sz w:val="28"/>
          <w:szCs w:val="28"/>
          <w:lang w:val="uk-UA"/>
        </w:rPr>
        <w:t>ІІ. Ознайомлення із</w:t>
      </w:r>
      <w:r>
        <w:rPr>
          <w:b/>
          <w:sz w:val="28"/>
          <w:szCs w:val="28"/>
          <w:lang w:val="uk-UA"/>
        </w:rPr>
        <w:t xml:space="preserve"> новим матеріалом</w:t>
      </w:r>
      <w:r w:rsidRPr="00B94C18">
        <w:rPr>
          <w:b/>
          <w:sz w:val="28"/>
          <w:szCs w:val="28"/>
          <w:lang w:val="uk-UA"/>
        </w:rPr>
        <w:t>.</w:t>
      </w:r>
    </w:p>
    <w:p w:rsidR="00BB56CC" w:rsidRDefault="00BB56CC" w:rsidP="00972CD9">
      <w:pPr>
        <w:numPr>
          <w:ilvl w:val="0"/>
          <w:numId w:val="1"/>
        </w:numPr>
        <w:spacing w:line="276" w:lineRule="auto"/>
        <w:rPr>
          <w:b/>
          <w:sz w:val="28"/>
          <w:szCs w:val="28"/>
          <w:lang w:val="uk-UA"/>
        </w:rPr>
      </w:pPr>
      <w:r w:rsidRPr="00B94C18">
        <w:rPr>
          <w:b/>
          <w:sz w:val="28"/>
          <w:szCs w:val="28"/>
          <w:lang w:val="uk-UA"/>
        </w:rPr>
        <w:t>Повідомлення теми і мети заняття.</w:t>
      </w:r>
    </w:p>
    <w:p w:rsidR="00BB56CC" w:rsidRDefault="00BB56CC" w:rsidP="00972CD9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сьогоднішньому занятті ми поговоримо про добро, добро,  яке  може творити кожен з нас, про добро до оточуючих нас людей, про добрі справи, які зробили ви у своєму житті. Попрацюємо над проектом «Декада добрих справ» та складемо план заходів, благодійних акцій, які проведемо  у рамках цього проекту з 1  по 10 грудня.</w:t>
      </w:r>
    </w:p>
    <w:p w:rsidR="00BB56CC" w:rsidRPr="00817498" w:rsidRDefault="00BB56CC" w:rsidP="00972CD9">
      <w:pPr>
        <w:spacing w:line="276" w:lineRule="auto"/>
        <w:jc w:val="both"/>
        <w:rPr>
          <w:sz w:val="28"/>
          <w:szCs w:val="28"/>
          <w:lang w:val="uk-UA"/>
        </w:rPr>
      </w:pPr>
      <w:r w:rsidRPr="00817498">
        <w:rPr>
          <w:sz w:val="28"/>
          <w:szCs w:val="28"/>
          <w:lang w:val="uk-UA"/>
        </w:rPr>
        <w:t xml:space="preserve">                                                                                                       Слайд №1</w:t>
      </w:r>
    </w:p>
    <w:p w:rsidR="00BB56CC" w:rsidRDefault="00BB56CC" w:rsidP="00817498">
      <w:pPr>
        <w:pStyle w:val="ListParagraph"/>
        <w:ind w:left="600"/>
        <w:jc w:val="both"/>
        <w:rPr>
          <w:sz w:val="28"/>
          <w:szCs w:val="28"/>
          <w:lang w:val="uk-UA"/>
        </w:rPr>
      </w:pPr>
    </w:p>
    <w:p w:rsidR="00BB56CC" w:rsidRDefault="00BB56CC" w:rsidP="00817498">
      <w:pPr>
        <w:pStyle w:val="ListParagraph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Pr="004E626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388.5pt;height:286.5pt;visibility:visible">
            <v:imagedata r:id="rId7" o:title=""/>
          </v:shape>
        </w:pict>
      </w:r>
    </w:p>
    <w:p w:rsidR="00BB56CC" w:rsidRDefault="00BB56CC" w:rsidP="00BC35D0">
      <w:pPr>
        <w:pStyle w:val="ListParagraph"/>
        <w:ind w:left="600"/>
        <w:jc w:val="both"/>
        <w:rPr>
          <w:sz w:val="28"/>
          <w:szCs w:val="28"/>
          <w:lang w:val="uk-UA"/>
        </w:rPr>
      </w:pPr>
    </w:p>
    <w:p w:rsidR="00BB56CC" w:rsidRPr="00ED3FF3" w:rsidRDefault="00BB56CC" w:rsidP="00BC35D0">
      <w:pPr>
        <w:pStyle w:val="ListParagraph"/>
        <w:ind w:left="600"/>
        <w:jc w:val="both"/>
        <w:rPr>
          <w:sz w:val="28"/>
          <w:szCs w:val="28"/>
          <w:lang w:val="uk-UA"/>
        </w:rPr>
      </w:pPr>
    </w:p>
    <w:p w:rsidR="00BB56CC" w:rsidRDefault="00BB56CC" w:rsidP="00972CD9">
      <w:pPr>
        <w:numPr>
          <w:ilvl w:val="0"/>
          <w:numId w:val="1"/>
        </w:numPr>
        <w:spacing w:line="276" w:lineRule="auto"/>
        <w:rPr>
          <w:b/>
          <w:sz w:val="28"/>
          <w:szCs w:val="28"/>
          <w:lang w:val="uk-UA"/>
        </w:rPr>
      </w:pPr>
      <w:r w:rsidRPr="00B94C18">
        <w:rPr>
          <w:b/>
          <w:sz w:val="28"/>
          <w:szCs w:val="28"/>
          <w:lang w:val="uk-UA"/>
        </w:rPr>
        <w:t>Розповідь вчителя.</w:t>
      </w:r>
      <w:r>
        <w:rPr>
          <w:b/>
          <w:sz w:val="28"/>
          <w:szCs w:val="28"/>
          <w:lang w:val="uk-UA"/>
        </w:rPr>
        <w:t xml:space="preserve">                             </w:t>
      </w:r>
    </w:p>
    <w:p w:rsidR="00BB56CC" w:rsidRDefault="00BB56CC" w:rsidP="00972CD9">
      <w:pPr>
        <w:spacing w:line="276" w:lineRule="auto"/>
        <w:ind w:firstLine="851"/>
        <w:jc w:val="both"/>
        <w:rPr>
          <w:sz w:val="28"/>
          <w:szCs w:val="28"/>
          <w:lang w:val="uk-UA"/>
        </w:rPr>
      </w:pPr>
      <w:r w:rsidRPr="00270B4D">
        <w:rPr>
          <w:color w:val="000000"/>
          <w:sz w:val="28"/>
          <w:szCs w:val="28"/>
          <w:shd w:val="clear" w:color="auto" w:fill="FFFFFF"/>
          <w:lang w:val="uk-UA"/>
        </w:rPr>
        <w:t>Т</w:t>
      </w:r>
      <w:r w:rsidRPr="00270B4D">
        <w:rPr>
          <w:color w:val="000000"/>
          <w:sz w:val="28"/>
          <w:szCs w:val="28"/>
          <w:shd w:val="clear" w:color="auto" w:fill="FFFFFF"/>
        </w:rPr>
        <w:t>ворити добро – це потреба  не просто людини, а всякої живої істоти. Скільки буває випадків, коли, наприклад, кіт виховує покинутих цуценят, або навіть вовки вигодовують загублених у лісі людських малюків. Не може жива істота жити без того, щоб самому творити добро. Усі релігії світу вчать нас  робити добрі вчинки, і християнська віра теж.</w:t>
      </w:r>
      <w:r>
        <w:rPr>
          <w:sz w:val="28"/>
          <w:szCs w:val="28"/>
          <w:lang w:val="uk-UA"/>
        </w:rPr>
        <w:t xml:space="preserve"> </w:t>
      </w:r>
      <w:r w:rsidRPr="00AE3AB9">
        <w:rPr>
          <w:sz w:val="28"/>
          <w:szCs w:val="28"/>
        </w:rPr>
        <w:t>Як каже нам Біблія: «Тож усе чого тільки бажаєте, щоб чинили вам люди, самі чиніть їм і ви…».</w:t>
      </w:r>
    </w:p>
    <w:p w:rsidR="00BB56CC" w:rsidRDefault="00BB56CC" w:rsidP="00972CD9">
      <w:pPr>
        <w:spacing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70B4D">
        <w:rPr>
          <w:color w:val="000000"/>
          <w:sz w:val="28"/>
          <w:szCs w:val="28"/>
          <w:shd w:val="clear" w:color="auto" w:fill="FFFFFF"/>
        </w:rPr>
        <w:t>Ми боїмося чинити добро, тому що не впевнені, що нам за це віддячать. Хотілося б скинути ці обмеження і просто робити добро безкорисливо, не сподіваючись на вигоду. Від цього можна отримати велику, безмежну радість. Найщасливіші люди – ті, хто вміє допомагати іншим просто по волі своєї душі. І для них це так само природно, як дихати. Оточуючі інколи вважають таких людей майже святими.</w:t>
      </w:r>
    </w:p>
    <w:p w:rsidR="00BB56CC" w:rsidRPr="00270B4D" w:rsidRDefault="00BB56CC" w:rsidP="00972CD9">
      <w:pPr>
        <w:spacing w:line="276" w:lineRule="auto"/>
        <w:ind w:firstLine="851"/>
        <w:jc w:val="both"/>
        <w:rPr>
          <w:sz w:val="28"/>
          <w:szCs w:val="28"/>
        </w:rPr>
      </w:pPr>
      <w:r w:rsidRPr="00270B4D">
        <w:rPr>
          <w:color w:val="000000"/>
          <w:sz w:val="28"/>
          <w:szCs w:val="28"/>
          <w:shd w:val="clear" w:color="auto" w:fill="FFFFFF"/>
        </w:rPr>
        <w:t>Люди дуже часто говорять про те, що потрібно творити добро, і тоді світ стане кращим. «За добро добром відплачують» - говорить народна мудрість.</w:t>
      </w:r>
      <w:r w:rsidRPr="00270B4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BB56CC" w:rsidRDefault="00BB56CC" w:rsidP="00972CD9">
      <w:pPr>
        <w:spacing w:line="276" w:lineRule="auto"/>
        <w:ind w:firstLine="851"/>
        <w:jc w:val="both"/>
        <w:rPr>
          <w:rStyle w:val="apple-converted-space"/>
          <w:color w:val="000000"/>
          <w:sz w:val="28"/>
          <w:szCs w:val="28"/>
          <w:lang w:val="uk-UA"/>
        </w:rPr>
      </w:pPr>
      <w:r w:rsidRPr="008F7E84">
        <w:rPr>
          <w:color w:val="000000"/>
          <w:sz w:val="28"/>
          <w:szCs w:val="28"/>
          <w:shd w:val="clear" w:color="auto" w:fill="FFFFFF"/>
        </w:rPr>
        <w:t> </w:t>
      </w:r>
      <w:r w:rsidRPr="008F7E84">
        <w:rPr>
          <w:color w:val="000000"/>
          <w:sz w:val="28"/>
          <w:szCs w:val="28"/>
        </w:rPr>
        <w:t>Тож поспішайте творити добро, приносьте людям радість доброю справою, своєю усмішкою, щирим ставленням, допомогою у важку годину та душевним ставленням до інших. Засівайте добро, бо його люди ніколи не забувають і з часом воно повертається до вас.</w:t>
      </w:r>
      <w:r w:rsidRPr="008F7E84">
        <w:rPr>
          <w:rStyle w:val="apple-converted-space"/>
          <w:color w:val="000000"/>
          <w:sz w:val="28"/>
          <w:szCs w:val="28"/>
        </w:rPr>
        <w:t> </w:t>
      </w:r>
    </w:p>
    <w:p w:rsidR="00BB56CC" w:rsidRPr="00713A01" w:rsidRDefault="00BB56CC" w:rsidP="00713A01">
      <w:pPr>
        <w:pStyle w:val="ListParagraph"/>
        <w:ind w:left="600"/>
        <w:jc w:val="both"/>
        <w:rPr>
          <w:rStyle w:val="apple-converted-space"/>
          <w:color w:val="000000"/>
          <w:sz w:val="28"/>
          <w:szCs w:val="28"/>
          <w:lang w:val="uk-UA"/>
        </w:rPr>
      </w:pPr>
    </w:p>
    <w:p w:rsidR="00BB56CC" w:rsidRPr="00CB1A09" w:rsidRDefault="00BB56CC" w:rsidP="00972CD9">
      <w:pPr>
        <w:pStyle w:val="ListParagraph"/>
        <w:numPr>
          <w:ilvl w:val="0"/>
          <w:numId w:val="1"/>
        </w:numPr>
        <w:spacing w:line="276" w:lineRule="auto"/>
        <w:jc w:val="both"/>
        <w:rPr>
          <w:rStyle w:val="apple-converted-space"/>
          <w:b/>
          <w:color w:val="00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Тестова робота</w:t>
      </w:r>
      <w:r w:rsidRPr="00CB1A09">
        <w:rPr>
          <w:b/>
          <w:sz w:val="28"/>
          <w:szCs w:val="28"/>
        </w:rPr>
        <w:t xml:space="preserve"> учнів.</w:t>
      </w:r>
    </w:p>
    <w:p w:rsidR="00BB56CC" w:rsidRDefault="00BB56CC" w:rsidP="00972CD9">
      <w:pPr>
        <w:spacing w:line="276" w:lineRule="auto"/>
        <w:ind w:firstLine="851"/>
        <w:jc w:val="both"/>
        <w:rPr>
          <w:sz w:val="28"/>
          <w:szCs w:val="28"/>
          <w:lang w:val="uk-UA"/>
        </w:rPr>
      </w:pPr>
      <w:r w:rsidRPr="008F7E84">
        <w:rPr>
          <w:rStyle w:val="apple-converted-space"/>
          <w:color w:val="000000"/>
          <w:sz w:val="28"/>
          <w:szCs w:val="28"/>
          <w:lang w:val="uk-UA"/>
        </w:rPr>
        <w:t xml:space="preserve"> </w:t>
      </w:r>
      <w:r w:rsidRPr="00AE3AB9">
        <w:rPr>
          <w:sz w:val="28"/>
          <w:szCs w:val="28"/>
        </w:rPr>
        <w:t>– А зараз п</w:t>
      </w:r>
      <w:r>
        <w:rPr>
          <w:sz w:val="28"/>
          <w:szCs w:val="28"/>
          <w:lang w:val="uk-UA"/>
        </w:rPr>
        <w:t>е</w:t>
      </w:r>
      <w:r w:rsidRPr="00AE3AB9">
        <w:rPr>
          <w:sz w:val="28"/>
          <w:szCs w:val="28"/>
        </w:rPr>
        <w:t>р</w:t>
      </w:r>
      <w:r>
        <w:rPr>
          <w:sz w:val="28"/>
          <w:szCs w:val="28"/>
          <w:lang w:val="uk-UA"/>
        </w:rPr>
        <w:t>евіримо наскільки ви відкриті для добрих справ. Для цього про</w:t>
      </w:r>
      <w:r w:rsidRPr="00AE3AB9">
        <w:rPr>
          <w:sz w:val="28"/>
          <w:szCs w:val="28"/>
        </w:rPr>
        <w:t>поную ва</w:t>
      </w:r>
      <w:r>
        <w:rPr>
          <w:sz w:val="28"/>
          <w:szCs w:val="28"/>
        </w:rPr>
        <w:t xml:space="preserve">м відповісти на </w:t>
      </w:r>
      <w:r>
        <w:rPr>
          <w:sz w:val="28"/>
          <w:szCs w:val="28"/>
          <w:lang w:val="uk-UA"/>
        </w:rPr>
        <w:t>запитання тесту</w:t>
      </w:r>
      <w:r>
        <w:rPr>
          <w:sz w:val="28"/>
          <w:szCs w:val="28"/>
        </w:rPr>
        <w:t xml:space="preserve">. Відповідати </w:t>
      </w:r>
      <w:r w:rsidRPr="00AE3AB9">
        <w:rPr>
          <w:sz w:val="28"/>
          <w:szCs w:val="28"/>
        </w:rPr>
        <w:t xml:space="preserve"> треба «так» або «ні».</w:t>
      </w:r>
      <w:r>
        <w:rPr>
          <w:sz w:val="28"/>
          <w:szCs w:val="28"/>
          <w:lang w:val="uk-UA"/>
        </w:rPr>
        <w:t xml:space="preserve"> (запис на розданих листках, підрахунок відповідей)</w:t>
      </w:r>
    </w:p>
    <w:p w:rsidR="00BB56CC" w:rsidRPr="00BC35D0" w:rsidRDefault="00BB56CC" w:rsidP="00BC35D0">
      <w:pPr>
        <w:ind w:firstLine="851"/>
        <w:jc w:val="both"/>
        <w:rPr>
          <w:color w:val="000000"/>
          <w:sz w:val="28"/>
          <w:szCs w:val="28"/>
          <w:lang w:val="uk-UA"/>
        </w:rPr>
      </w:pP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  <w:r w:rsidRPr="008D3E2E">
        <w:rPr>
          <w:i/>
          <w:sz w:val="28"/>
          <w:szCs w:val="28"/>
        </w:rPr>
        <w:t>1. Чи можна примусити людину бути доброю?</w:t>
      </w: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  <w:r w:rsidRPr="008D3E2E">
        <w:rPr>
          <w:i/>
          <w:sz w:val="28"/>
          <w:szCs w:val="28"/>
        </w:rPr>
        <w:t>2. Чи згодні ви з думкою, що «добротою світ живе»?</w:t>
      </w: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  <w:r w:rsidRPr="008D3E2E">
        <w:rPr>
          <w:i/>
          <w:sz w:val="28"/>
          <w:szCs w:val="28"/>
        </w:rPr>
        <w:t>3. Чи можна стати добрим лише на деякий час?</w:t>
      </w: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  <w:r w:rsidRPr="008D3E2E">
        <w:rPr>
          <w:i/>
          <w:sz w:val="28"/>
          <w:szCs w:val="28"/>
        </w:rPr>
        <w:t>4. Чи потрібно виявляти доброту у ставленні до будь-кого?</w:t>
      </w: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  <w:r w:rsidRPr="008D3E2E">
        <w:rPr>
          <w:i/>
          <w:sz w:val="28"/>
          <w:szCs w:val="28"/>
        </w:rPr>
        <w:t>5. Чи можна сказати, що доброта – найбільша окраса душі?</w:t>
      </w: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</w:p>
    <w:p w:rsidR="00BB56CC" w:rsidRPr="008D3E2E" w:rsidRDefault="00BB56CC" w:rsidP="00AE3AB9">
      <w:pPr>
        <w:jc w:val="both"/>
        <w:rPr>
          <w:i/>
          <w:sz w:val="28"/>
          <w:szCs w:val="28"/>
        </w:rPr>
      </w:pPr>
      <w:r w:rsidRPr="008D3E2E">
        <w:rPr>
          <w:i/>
          <w:sz w:val="28"/>
          <w:szCs w:val="28"/>
        </w:rPr>
        <w:t>6. Чи легко бути добрим?</w:t>
      </w:r>
    </w:p>
    <w:p w:rsidR="00BB56CC" w:rsidRPr="008D3E2E" w:rsidRDefault="00BB56CC" w:rsidP="00AE3AB9">
      <w:pPr>
        <w:rPr>
          <w:i/>
          <w:sz w:val="28"/>
          <w:szCs w:val="28"/>
        </w:rPr>
      </w:pPr>
    </w:p>
    <w:p w:rsidR="00BB56CC" w:rsidRPr="008D3E2E" w:rsidRDefault="00BB56CC" w:rsidP="00AE3AB9">
      <w:pPr>
        <w:rPr>
          <w:i/>
          <w:sz w:val="28"/>
          <w:szCs w:val="28"/>
        </w:rPr>
      </w:pPr>
      <w:r w:rsidRPr="008D3E2E">
        <w:rPr>
          <w:i/>
          <w:sz w:val="28"/>
          <w:szCs w:val="28"/>
        </w:rPr>
        <w:t>7. Чи можна доброту порівняти із сонцем?</w:t>
      </w:r>
    </w:p>
    <w:p w:rsidR="00BB56CC" w:rsidRPr="008D3E2E" w:rsidRDefault="00BB56CC" w:rsidP="00AE3AB9">
      <w:pPr>
        <w:rPr>
          <w:i/>
          <w:sz w:val="28"/>
          <w:szCs w:val="28"/>
        </w:rPr>
      </w:pPr>
    </w:p>
    <w:p w:rsidR="00BB56CC" w:rsidRPr="00972CD9" w:rsidRDefault="00BB56CC" w:rsidP="00972CD9">
      <w:pPr>
        <w:rPr>
          <w:i/>
          <w:sz w:val="28"/>
          <w:szCs w:val="28"/>
          <w:lang w:val="uk-UA"/>
        </w:rPr>
      </w:pPr>
      <w:r w:rsidRPr="008D3E2E">
        <w:rPr>
          <w:i/>
          <w:sz w:val="28"/>
          <w:szCs w:val="28"/>
        </w:rPr>
        <w:t>8. Чи є у ва</w:t>
      </w:r>
      <w:r>
        <w:rPr>
          <w:i/>
          <w:sz w:val="28"/>
          <w:szCs w:val="28"/>
        </w:rPr>
        <w:t xml:space="preserve">с бажання чинити добрі справи? </w:t>
      </w:r>
    </w:p>
    <w:p w:rsidR="00BB56CC" w:rsidRDefault="00BB56CC" w:rsidP="00972CD9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 w:rsidRPr="00931790">
        <w:rPr>
          <w:sz w:val="28"/>
          <w:szCs w:val="28"/>
        </w:rPr>
        <w:t xml:space="preserve">Порахуйте, яких відповідей у вас виявилося більше: «так» чи «ні». Якщо більше відповідей «так», то ви прагнете чинити добро. І це дуже правильно, адже воно приносить радість оточуючим. </w:t>
      </w:r>
      <w:r w:rsidRPr="00931790">
        <w:rPr>
          <w:sz w:val="28"/>
          <w:szCs w:val="28"/>
          <w:lang w:val="uk-UA"/>
        </w:rPr>
        <w:t xml:space="preserve">У кого більше відповідей «ні» задумайтесь над своїм ставленням до інших.  </w:t>
      </w:r>
      <w:r w:rsidRPr="00931790">
        <w:rPr>
          <w:sz w:val="28"/>
          <w:szCs w:val="28"/>
        </w:rPr>
        <w:t xml:space="preserve">Доброта, як чарівні ліки, здатна вилікувати від суму, скрути, безпорадності. </w:t>
      </w:r>
    </w:p>
    <w:p w:rsidR="00BB56CC" w:rsidRPr="00972CD9" w:rsidRDefault="00BB56CC" w:rsidP="00972CD9">
      <w:pPr>
        <w:pStyle w:val="ListParagraph"/>
        <w:spacing w:line="276" w:lineRule="auto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</w:t>
      </w:r>
      <w:r w:rsidRPr="00972CD9">
        <w:rPr>
          <w:sz w:val="28"/>
          <w:szCs w:val="28"/>
          <w:lang w:val="uk-UA"/>
        </w:rPr>
        <w:t xml:space="preserve">           </w:t>
      </w:r>
    </w:p>
    <w:p w:rsidR="00BB56CC" w:rsidRPr="00A923DF" w:rsidRDefault="00BB56CC" w:rsidP="00A923DF">
      <w:pPr>
        <w:pStyle w:val="ListParagraph"/>
        <w:ind w:left="600"/>
        <w:jc w:val="both"/>
        <w:rPr>
          <w:sz w:val="28"/>
          <w:szCs w:val="28"/>
          <w:lang w:val="uk-UA"/>
        </w:rPr>
      </w:pPr>
      <w:r w:rsidRPr="00A923DF">
        <w:rPr>
          <w:sz w:val="28"/>
          <w:szCs w:val="28"/>
          <w:lang w:val="uk-UA"/>
        </w:rPr>
        <w:t xml:space="preserve">                                                                  </w:t>
      </w:r>
      <w:r>
        <w:rPr>
          <w:sz w:val="28"/>
          <w:szCs w:val="28"/>
          <w:lang w:val="uk-UA"/>
        </w:rPr>
        <w:t xml:space="preserve">                         </w:t>
      </w:r>
      <w:r w:rsidRPr="00A923DF">
        <w:rPr>
          <w:sz w:val="28"/>
          <w:szCs w:val="28"/>
          <w:lang w:val="uk-UA"/>
        </w:rPr>
        <w:t xml:space="preserve">  Слайд №2</w:t>
      </w:r>
    </w:p>
    <w:p w:rsidR="00BB56CC" w:rsidRPr="00931790" w:rsidRDefault="00BB56CC" w:rsidP="00D72DCB">
      <w:pPr>
        <w:pStyle w:val="ListParagraph"/>
        <w:ind w:left="600"/>
        <w:jc w:val="both"/>
        <w:rPr>
          <w:sz w:val="28"/>
          <w:szCs w:val="28"/>
          <w:lang w:val="uk-UA"/>
        </w:rPr>
      </w:pPr>
    </w:p>
    <w:p w:rsidR="00BB56CC" w:rsidRPr="0003389A" w:rsidRDefault="00BB56CC" w:rsidP="00AE3AB9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</w:t>
      </w:r>
      <w:r w:rsidRPr="000258EF">
        <w:rPr>
          <w:b/>
          <w:sz w:val="28"/>
          <w:szCs w:val="28"/>
          <w:lang w:val="uk-UA"/>
        </w:rPr>
        <w:object w:dxaOrig="7198" w:dyaOrig="5398">
          <v:shape id="_x0000_i1026" type="#_x0000_t75" style="width:414pt;height:251.25pt" o:ole="">
            <v:imagedata r:id="rId8" o:title=""/>
          </v:shape>
          <o:OLEObject Type="Embed" ProgID="PowerPoint.Slide.12" ShapeID="_x0000_i1026" DrawAspect="Content" ObjectID="_1479122178" r:id="rId9"/>
        </w:object>
      </w:r>
    </w:p>
    <w:p w:rsidR="00BB56CC" w:rsidRPr="00817498" w:rsidRDefault="00BB56CC" w:rsidP="00817498">
      <w:pPr>
        <w:jc w:val="both"/>
        <w:rPr>
          <w:b/>
          <w:sz w:val="28"/>
          <w:szCs w:val="28"/>
          <w:lang w:val="uk-UA"/>
        </w:rPr>
      </w:pPr>
    </w:p>
    <w:p w:rsidR="00BB56CC" w:rsidRDefault="00BB56CC" w:rsidP="005C359E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Робота над проектом «Декада добрих справ»</w:t>
      </w:r>
    </w:p>
    <w:p w:rsidR="00BB56CC" w:rsidRPr="00F17CE4" w:rsidRDefault="00BB56CC" w:rsidP="00F17CE4">
      <w:pPr>
        <w:rPr>
          <w:lang w:val="uk-UA"/>
        </w:rPr>
      </w:pPr>
    </w:p>
    <w:p w:rsidR="00BB56CC" w:rsidRPr="00972CD9" w:rsidRDefault="00BB56CC" w:rsidP="00632B78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Юними миротворцями розроблено ряд благодійних та соціальних проектів. Одним із них є проект  «Декада добрих справ», який діє щороку протягом зимової декади – з 1 по 10 грудня. В рамках проекту проводяться попередньо заплановані та підготовлені заходи та акції, а також відзначити обов</w:t>
      </w:r>
      <w:r w:rsidRPr="00632B78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язкові дати. Минулого року юними миротворцями під час зимової декади добрих справ були проведені:  </w:t>
      </w:r>
      <w:r w:rsidRPr="00640507">
        <w:rPr>
          <w:sz w:val="28"/>
          <w:szCs w:val="28"/>
          <w:lang w:val="uk-UA"/>
        </w:rPr>
        <w:t xml:space="preserve">акція з участю учнів шкіл «Молодь проти СНІДу», щорічна акція «Милосердя», зустрічі та концертні програми з членами громадської організації інвалідів та вихованцями будинку-інтернату для хлопчиків, відвідали із солодощами та іграшками, зібраними під час акції «Милосердя», наших підопічних – дітей-інвалідів нашого міста, які проживають у надто складних умовах, де у сім’ї двоє-троє дітей інвалідів, де сім’ї знаходяться за межею бідності.  Провели години спілкування із учнями шкіл «Людина має права», екологічні акції – прибирання біля пам’ятних місць нашого міста. Цього року  </w:t>
      </w:r>
      <w:r>
        <w:rPr>
          <w:sz w:val="28"/>
          <w:szCs w:val="28"/>
          <w:lang w:val="uk-UA"/>
        </w:rPr>
        <w:t>в</w:t>
      </w:r>
      <w:r w:rsidRPr="00640507">
        <w:rPr>
          <w:sz w:val="28"/>
          <w:szCs w:val="28"/>
          <w:lang w:val="uk-UA"/>
        </w:rPr>
        <w:t xml:space="preserve"> рамках проекту  проведемо ряд заходів, які сьогодні ви сплануєте  самостійно, керуючись метою і завданнями проекту.</w:t>
      </w:r>
    </w:p>
    <w:p w:rsidR="00BB56CC" w:rsidRPr="00632B78" w:rsidRDefault="00BB56CC" w:rsidP="00632B78">
      <w:pPr>
        <w:jc w:val="both"/>
        <w:rPr>
          <w:sz w:val="28"/>
          <w:szCs w:val="28"/>
          <w:lang w:val="uk-UA"/>
        </w:rPr>
      </w:pPr>
    </w:p>
    <w:p w:rsidR="00BB56CC" w:rsidRPr="00141CAB" w:rsidRDefault="00BB56CC" w:rsidP="00141CAB">
      <w:pPr>
        <w:pStyle w:val="ListParagraph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Слайд №3</w:t>
      </w:r>
    </w:p>
    <w:p w:rsidR="00BB56CC" w:rsidRPr="00176B7F" w:rsidRDefault="00BB56CC" w:rsidP="00176B7F">
      <w:pPr>
        <w:pStyle w:val="ListParagraph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176B7F">
        <w:rPr>
          <w:sz w:val="28"/>
          <w:szCs w:val="28"/>
          <w:lang w:val="uk-UA"/>
        </w:rPr>
        <w:t xml:space="preserve"> </w:t>
      </w:r>
      <w:r w:rsidRPr="00632B78">
        <w:rPr>
          <w:sz w:val="28"/>
          <w:szCs w:val="28"/>
          <w:lang w:val="uk-UA"/>
        </w:rPr>
        <w:object w:dxaOrig="7198" w:dyaOrig="5398">
          <v:shape id="_x0000_i1027" type="#_x0000_t75" style="width:399.75pt;height:270pt" o:ole="">
            <v:imagedata r:id="rId10" o:title=""/>
          </v:shape>
          <o:OLEObject Type="Embed" ProgID="PowerPoint.Slide.12" ShapeID="_x0000_i1027" DrawAspect="Content" ObjectID="_1479122179" r:id="rId11"/>
        </w:object>
      </w:r>
      <w:r w:rsidRPr="00176B7F">
        <w:rPr>
          <w:sz w:val="28"/>
          <w:szCs w:val="28"/>
          <w:lang w:val="uk-UA"/>
        </w:rPr>
        <w:t xml:space="preserve">                                                                                            </w:t>
      </w:r>
    </w:p>
    <w:p w:rsidR="00BB56CC" w:rsidRDefault="00BB56CC" w:rsidP="00CA010E">
      <w:pPr>
        <w:pStyle w:val="ListParagraph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BB56CC" w:rsidRDefault="00BB56CC" w:rsidP="00CA010E">
      <w:pPr>
        <w:pStyle w:val="ListParagraph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BB56CC" w:rsidRDefault="00BB56CC" w:rsidP="00CA010E">
      <w:pPr>
        <w:pStyle w:val="ListParagraph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</w:t>
      </w:r>
    </w:p>
    <w:p w:rsidR="00BB56CC" w:rsidRPr="00CA010E" w:rsidRDefault="00BB56CC" w:rsidP="00CA010E">
      <w:pPr>
        <w:pStyle w:val="ListParagraph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Слайд №4</w:t>
      </w:r>
    </w:p>
    <w:p w:rsidR="00BB56CC" w:rsidRDefault="00BB56CC" w:rsidP="00D72DCB">
      <w:pPr>
        <w:pStyle w:val="ListParagraph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632B78">
        <w:rPr>
          <w:sz w:val="28"/>
          <w:szCs w:val="28"/>
          <w:lang w:val="uk-UA"/>
        </w:rPr>
        <w:object w:dxaOrig="7198" w:dyaOrig="5398">
          <v:shape id="_x0000_i1028" type="#_x0000_t75" style="width:406.5pt;height:270pt" o:ole="">
            <v:imagedata r:id="rId12" o:title=""/>
          </v:shape>
          <o:OLEObject Type="Embed" ProgID="PowerPoint.Slide.12" ShapeID="_x0000_i1028" DrawAspect="Content" ObjectID="_1479122180" r:id="rId13"/>
        </w:object>
      </w:r>
    </w:p>
    <w:p w:rsidR="00BB56CC" w:rsidRDefault="00BB56CC" w:rsidP="00D72DCB">
      <w:pPr>
        <w:pStyle w:val="ListParagraph"/>
        <w:ind w:left="600"/>
        <w:jc w:val="both"/>
        <w:rPr>
          <w:sz w:val="28"/>
          <w:szCs w:val="28"/>
          <w:lang w:val="uk-UA"/>
        </w:rPr>
      </w:pPr>
    </w:p>
    <w:p w:rsidR="00BB56CC" w:rsidRDefault="00BB56CC" w:rsidP="00D72DCB">
      <w:pPr>
        <w:pStyle w:val="ListParagraph"/>
        <w:ind w:left="600"/>
        <w:jc w:val="both"/>
        <w:rPr>
          <w:sz w:val="28"/>
          <w:szCs w:val="28"/>
          <w:lang w:val="uk-UA"/>
        </w:rPr>
      </w:pPr>
    </w:p>
    <w:p w:rsidR="00BB56CC" w:rsidRDefault="00BB56CC" w:rsidP="00D72DCB">
      <w:pPr>
        <w:pStyle w:val="ListParagraph"/>
        <w:ind w:left="600"/>
        <w:jc w:val="both"/>
        <w:rPr>
          <w:sz w:val="28"/>
          <w:szCs w:val="28"/>
          <w:lang w:val="uk-UA"/>
        </w:rPr>
      </w:pPr>
    </w:p>
    <w:p w:rsidR="00BB56CC" w:rsidRDefault="00BB56CC" w:rsidP="00D72DCB">
      <w:pPr>
        <w:pStyle w:val="ListParagraph"/>
        <w:ind w:left="600"/>
        <w:jc w:val="both"/>
        <w:rPr>
          <w:sz w:val="28"/>
          <w:szCs w:val="28"/>
          <w:lang w:val="uk-UA"/>
        </w:rPr>
      </w:pPr>
    </w:p>
    <w:p w:rsidR="00BB56CC" w:rsidRDefault="00BB56CC" w:rsidP="00C80693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 відзначення  обов</w:t>
      </w:r>
      <w:r w:rsidRPr="00D72DCB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язкових дат,  - перед вами. Ми внесемо свої пропозиції та корективи щодо проведення заходів в ці та інші дні. Декада добрих справ – отже, 10 добрих справ з 1 грудня по 10.</w:t>
      </w:r>
    </w:p>
    <w:p w:rsidR="00BB56CC" w:rsidRDefault="00BB56CC" w:rsidP="00BC35D0">
      <w:pPr>
        <w:jc w:val="both"/>
        <w:rPr>
          <w:sz w:val="28"/>
          <w:szCs w:val="28"/>
          <w:lang w:val="uk-UA"/>
        </w:rPr>
      </w:pPr>
    </w:p>
    <w:p w:rsidR="00BB56CC" w:rsidRDefault="00BB56CC" w:rsidP="00BC35D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Слайд №5</w:t>
      </w:r>
    </w:p>
    <w:p w:rsidR="00BB56CC" w:rsidRDefault="00BB56CC" w:rsidP="00BB711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Pr="00CA010E">
        <w:rPr>
          <w:sz w:val="28"/>
          <w:szCs w:val="28"/>
          <w:lang w:val="uk-UA"/>
        </w:rPr>
        <w:object w:dxaOrig="7198" w:dyaOrig="5398">
          <v:shape id="_x0000_i1029" type="#_x0000_t75" style="width:396pt;height:229.5pt" o:ole="">
            <v:imagedata r:id="rId14" o:title=""/>
          </v:shape>
          <o:OLEObject Type="Embed" ProgID="PowerPoint.Slide.12" ShapeID="_x0000_i1029" DrawAspect="Content" ObjectID="_1479122181" r:id="rId15"/>
        </w:object>
      </w:r>
    </w:p>
    <w:p w:rsidR="00BB56CC" w:rsidRDefault="00BB56CC" w:rsidP="00BB711A">
      <w:pPr>
        <w:jc w:val="both"/>
        <w:rPr>
          <w:sz w:val="28"/>
          <w:szCs w:val="28"/>
          <w:lang w:val="uk-UA"/>
        </w:rPr>
      </w:pPr>
    </w:p>
    <w:p w:rsidR="00BB56CC" w:rsidRPr="002217ED" w:rsidRDefault="00BB56CC" w:rsidP="00C80693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rStyle w:val="Strong"/>
          <w:b w:val="0"/>
          <w:sz w:val="28"/>
          <w:szCs w:val="28"/>
          <w:lang w:val="uk-UA"/>
        </w:rPr>
        <w:t>Розділіться</w:t>
      </w:r>
      <w:r w:rsidRPr="002217ED">
        <w:rPr>
          <w:rStyle w:val="Strong"/>
          <w:b w:val="0"/>
          <w:sz w:val="28"/>
          <w:szCs w:val="28"/>
          <w:lang w:val="uk-UA"/>
        </w:rPr>
        <w:t xml:space="preserve"> на 5 груп, кожна група отримає по 2 кружечки із числом дня – це означає, що ви повинні продумати і написати на кружечках захід, який ви пропонуєте провести у цей день. </w:t>
      </w:r>
    </w:p>
    <w:p w:rsidR="00BB56CC" w:rsidRDefault="00BB56CC" w:rsidP="00C80693">
      <w:pPr>
        <w:pStyle w:val="ListParagraph"/>
        <w:numPr>
          <w:ilvl w:val="0"/>
          <w:numId w:val="2"/>
        </w:numPr>
        <w:spacing w:line="276" w:lineRule="auto"/>
        <w:jc w:val="both"/>
        <w:rPr>
          <w:rStyle w:val="Strong"/>
          <w:b w:val="0"/>
          <w:bCs w:val="0"/>
          <w:sz w:val="28"/>
          <w:szCs w:val="28"/>
          <w:lang w:val="uk-UA"/>
        </w:rPr>
      </w:pPr>
      <w:r w:rsidRPr="002217ED">
        <w:rPr>
          <w:rStyle w:val="Strong"/>
          <w:b w:val="0"/>
          <w:sz w:val="28"/>
          <w:szCs w:val="28"/>
          <w:lang w:val="uk-UA"/>
        </w:rPr>
        <w:t>Кожна група пропонує 2 заходи. (Діти працюють самостійно</w:t>
      </w:r>
      <w:r>
        <w:rPr>
          <w:rStyle w:val="Strong"/>
          <w:b w:val="0"/>
          <w:sz w:val="28"/>
          <w:szCs w:val="28"/>
          <w:lang w:val="uk-UA"/>
        </w:rPr>
        <w:t>. Після завешення роботи зачитують свої пропозиції</w:t>
      </w:r>
      <w:r w:rsidRPr="002217ED">
        <w:rPr>
          <w:rStyle w:val="Strong"/>
          <w:b w:val="0"/>
          <w:bCs w:val="0"/>
          <w:sz w:val="28"/>
          <w:szCs w:val="28"/>
          <w:lang w:val="uk-UA"/>
        </w:rPr>
        <w:t>)</w:t>
      </w:r>
    </w:p>
    <w:p w:rsidR="00BB56CC" w:rsidRPr="002217ED" w:rsidRDefault="00BB56CC" w:rsidP="00C80693">
      <w:pPr>
        <w:pStyle w:val="ListParagraph"/>
        <w:numPr>
          <w:ilvl w:val="0"/>
          <w:numId w:val="2"/>
        </w:numPr>
        <w:spacing w:line="276" w:lineRule="auto"/>
        <w:jc w:val="both"/>
        <w:rPr>
          <w:rStyle w:val="Strong"/>
          <w:b w:val="0"/>
          <w:bCs w:val="0"/>
          <w:sz w:val="28"/>
          <w:szCs w:val="28"/>
          <w:lang w:val="uk-UA"/>
        </w:rPr>
      </w:pPr>
      <w:r>
        <w:rPr>
          <w:rStyle w:val="Strong"/>
          <w:b w:val="0"/>
          <w:bCs w:val="0"/>
          <w:sz w:val="28"/>
          <w:szCs w:val="28"/>
          <w:lang w:val="uk-UA"/>
        </w:rPr>
        <w:t>Дома подумаєте над планами своїх заходів, які ви запропонували, над сценаріями і на наступне заняття розповісте про свої пропозиції.</w:t>
      </w:r>
    </w:p>
    <w:p w:rsidR="00BB56CC" w:rsidRPr="00414CBB" w:rsidRDefault="00BB56CC" w:rsidP="00C80693">
      <w:pPr>
        <w:pStyle w:val="ListParagraph"/>
        <w:spacing w:line="276" w:lineRule="auto"/>
        <w:ind w:left="600"/>
        <w:jc w:val="both"/>
        <w:rPr>
          <w:rStyle w:val="Strong"/>
          <w:b w:val="0"/>
          <w:sz w:val="28"/>
          <w:szCs w:val="28"/>
          <w:lang w:val="uk-UA"/>
        </w:rPr>
      </w:pPr>
      <w:r w:rsidRPr="00414CBB">
        <w:rPr>
          <w:rStyle w:val="Strong"/>
          <w:b w:val="0"/>
          <w:sz w:val="28"/>
          <w:szCs w:val="28"/>
          <w:lang w:val="uk-UA"/>
        </w:rPr>
        <w:t xml:space="preserve"> </w:t>
      </w:r>
    </w:p>
    <w:p w:rsidR="00BB56CC" w:rsidRPr="00CA010E" w:rsidRDefault="00BB56CC" w:rsidP="00C80693">
      <w:pPr>
        <w:pStyle w:val="ListParagraph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A010E">
        <w:rPr>
          <w:b/>
          <w:sz w:val="28"/>
          <w:szCs w:val="28"/>
          <w:lang w:val="uk-UA"/>
        </w:rPr>
        <w:t xml:space="preserve"> Робота над створенням благодійного проекту у групах.</w:t>
      </w:r>
    </w:p>
    <w:p w:rsidR="00BB56CC" w:rsidRDefault="00BB56CC" w:rsidP="00C80693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 w:rsidRPr="00414CBB">
        <w:rPr>
          <w:sz w:val="28"/>
          <w:szCs w:val="28"/>
          <w:lang w:val="uk-UA"/>
        </w:rPr>
        <w:t>У плані Декади добрих справ у нас є організація благодійної акції «Милосердя». Таку акцію ми проводимо щорічно в допомогу дітям-інвалідам в нашому місті. Ми знову відвідаємо наших підопічних, які завжди радіють нашому приходу. Але приходимо ми завжди з подарунками. Щоб мати ці подарунки треба продумати і організувати акцію,  під час якої ми і зберемо подарунки для наших підшефних</w:t>
      </w:r>
      <w:r>
        <w:rPr>
          <w:sz w:val="28"/>
          <w:szCs w:val="28"/>
          <w:lang w:val="uk-UA"/>
        </w:rPr>
        <w:t>.</w:t>
      </w:r>
    </w:p>
    <w:p w:rsidR="00BB56CC" w:rsidRDefault="00BB56CC" w:rsidP="00C80693">
      <w:pPr>
        <w:pStyle w:val="ListParagraph"/>
        <w:spacing w:line="276" w:lineRule="auto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Кожна група складе проект акції, дотримуючись структури проекту. Ми навчимося попередньо  проектувати свою  діяльність і втілювати проекти на практиці.</w:t>
      </w:r>
    </w:p>
    <w:p w:rsidR="00BB56CC" w:rsidRDefault="00BB56CC" w:rsidP="00C80693">
      <w:pPr>
        <w:pStyle w:val="ListParagraph"/>
        <w:spacing w:line="276" w:lineRule="auto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Перед початком роботи давайте пригадаємо структуру проекту.       </w:t>
      </w:r>
    </w:p>
    <w:p w:rsidR="00BB56CC" w:rsidRDefault="00BB56CC" w:rsidP="00FB0FA4">
      <w:pPr>
        <w:jc w:val="both"/>
        <w:rPr>
          <w:sz w:val="28"/>
          <w:szCs w:val="28"/>
          <w:lang w:val="uk-UA"/>
        </w:rPr>
      </w:pPr>
    </w:p>
    <w:p w:rsidR="00BB56CC" w:rsidRPr="00FB0FA4" w:rsidRDefault="00BB56CC" w:rsidP="00FB0FA4">
      <w:pPr>
        <w:jc w:val="both"/>
        <w:rPr>
          <w:sz w:val="28"/>
          <w:szCs w:val="28"/>
          <w:lang w:val="uk-UA"/>
        </w:rPr>
      </w:pPr>
      <w:r w:rsidRPr="00FB0FA4">
        <w:rPr>
          <w:sz w:val="28"/>
          <w:szCs w:val="28"/>
          <w:lang w:val="uk-UA"/>
        </w:rPr>
        <w:t xml:space="preserve">                                                                                                   </w:t>
      </w:r>
    </w:p>
    <w:p w:rsidR="00BB56CC" w:rsidRPr="00946CED" w:rsidRDefault="00BB56CC" w:rsidP="00946CED">
      <w:pPr>
        <w:pStyle w:val="ListParagraph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Слайд №6</w:t>
      </w:r>
    </w:p>
    <w:p w:rsidR="00BB56CC" w:rsidRDefault="00BB56CC" w:rsidP="00176B7F">
      <w:pPr>
        <w:tabs>
          <w:tab w:val="left" w:pos="1134"/>
          <w:tab w:val="left" w:pos="9072"/>
        </w:tabs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176B7F">
        <w:rPr>
          <w:sz w:val="28"/>
          <w:szCs w:val="28"/>
          <w:lang w:val="uk-UA"/>
        </w:rPr>
        <w:object w:dxaOrig="7198" w:dyaOrig="5398">
          <v:shape id="_x0000_i1030" type="#_x0000_t75" style="width:406.5pt;height:218.25pt" o:ole="">
            <v:imagedata r:id="rId16" o:title=""/>
          </v:shape>
          <o:OLEObject Type="Embed" ProgID="PowerPoint.Slide.12" ShapeID="_x0000_i1030" DrawAspect="Content" ObjectID="_1479122182" r:id="rId17"/>
        </w:object>
      </w:r>
    </w:p>
    <w:p w:rsidR="00BB56CC" w:rsidRDefault="00BB56CC" w:rsidP="00176B7F">
      <w:pPr>
        <w:tabs>
          <w:tab w:val="left" w:pos="1134"/>
          <w:tab w:val="left" w:pos="9072"/>
        </w:tabs>
        <w:ind w:firstLine="708"/>
        <w:jc w:val="both"/>
        <w:rPr>
          <w:sz w:val="28"/>
          <w:szCs w:val="28"/>
          <w:lang w:val="uk-UA"/>
        </w:rPr>
      </w:pPr>
    </w:p>
    <w:p w:rsidR="00BB56CC" w:rsidRDefault="00BB56CC" w:rsidP="00946CED">
      <w:pPr>
        <w:tabs>
          <w:tab w:val="left" w:pos="1134"/>
          <w:tab w:val="left" w:pos="9072"/>
        </w:tabs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(Діти працюють над створенням проекту акції, може бути у вигляді малюнка, схеми, плану і т.д. У проекті повинні відобразити (наприклад): </w:t>
      </w:r>
    </w:p>
    <w:p w:rsidR="00BB56CC" w:rsidRDefault="00BB56CC" w:rsidP="00946CED">
      <w:pPr>
        <w:pStyle w:val="ListParagraph"/>
        <w:numPr>
          <w:ilvl w:val="0"/>
          <w:numId w:val="2"/>
        </w:numPr>
        <w:tabs>
          <w:tab w:val="left" w:pos="1134"/>
          <w:tab w:val="left" w:pos="9072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Мета: привернути увагу громади міста та спонукати до допомоги дітям-інвалідам із малозабезпечених та багатодітних сімей….</w:t>
      </w:r>
    </w:p>
    <w:p w:rsidR="00BB56CC" w:rsidRDefault="00BB56CC" w:rsidP="00946CED">
      <w:pPr>
        <w:pStyle w:val="ListParagraph"/>
        <w:numPr>
          <w:ilvl w:val="0"/>
          <w:numId w:val="2"/>
        </w:numPr>
        <w:tabs>
          <w:tab w:val="left" w:pos="1134"/>
          <w:tab w:val="left" w:pos="9072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зібрати якомога більше  солодощів, іграшок та інш. для подарунків нашим підопічним….</w:t>
      </w:r>
    </w:p>
    <w:p w:rsidR="00BB56CC" w:rsidRDefault="00BB56CC" w:rsidP="00946CED">
      <w:pPr>
        <w:pStyle w:val="ListParagraph"/>
        <w:numPr>
          <w:ilvl w:val="0"/>
          <w:numId w:val="2"/>
        </w:numPr>
        <w:tabs>
          <w:tab w:val="left" w:pos="1134"/>
          <w:tab w:val="left" w:pos="9072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Місце здійснення: супермаркети, магазини міста …(пропозиції дітей)</w:t>
      </w:r>
    </w:p>
    <w:p w:rsidR="00BB56CC" w:rsidRDefault="00BB56CC" w:rsidP="00946CED">
      <w:pPr>
        <w:pStyle w:val="ListParagraph"/>
        <w:numPr>
          <w:ilvl w:val="0"/>
          <w:numId w:val="2"/>
        </w:numPr>
        <w:tabs>
          <w:tab w:val="left" w:pos="1134"/>
          <w:tab w:val="left" w:pos="9072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План: 1.скласти текст оголошень-закликів, </w:t>
      </w:r>
    </w:p>
    <w:p w:rsidR="00BB56CC" w:rsidRDefault="00BB56CC" w:rsidP="00946CED">
      <w:pPr>
        <w:pStyle w:val="ListParagraph"/>
        <w:tabs>
          <w:tab w:val="left" w:pos="1134"/>
          <w:tab w:val="left" w:pos="9072"/>
        </w:tabs>
        <w:spacing w:line="276" w:lineRule="auto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2.розділитись на групи, в яких будете працювати, </w:t>
      </w:r>
    </w:p>
    <w:p w:rsidR="00BB56CC" w:rsidRDefault="00BB56CC" w:rsidP="00946CED">
      <w:pPr>
        <w:pStyle w:val="ListParagraph"/>
        <w:tabs>
          <w:tab w:val="left" w:pos="1134"/>
          <w:tab w:val="left" w:pos="9072"/>
        </w:tabs>
        <w:spacing w:line="276" w:lineRule="auto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3.визначити місце роботи кожної групи,</w:t>
      </w:r>
    </w:p>
    <w:p w:rsidR="00BB56CC" w:rsidRDefault="00BB56CC" w:rsidP="00946CED">
      <w:pPr>
        <w:pStyle w:val="ListParagraph"/>
        <w:tabs>
          <w:tab w:val="left" w:pos="1134"/>
          <w:tab w:val="left" w:pos="9072"/>
        </w:tabs>
        <w:spacing w:line="276" w:lineRule="auto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4.спілкування з покупцями, </w:t>
      </w:r>
    </w:p>
    <w:p w:rsidR="00BB56CC" w:rsidRDefault="00BB56CC" w:rsidP="00946CED">
      <w:pPr>
        <w:pStyle w:val="ListParagraph"/>
        <w:tabs>
          <w:tab w:val="left" w:pos="1134"/>
          <w:tab w:val="left" w:pos="9072"/>
        </w:tabs>
        <w:spacing w:line="276" w:lineRule="auto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5.формування подарунків із зібраних речей,</w:t>
      </w:r>
    </w:p>
    <w:p w:rsidR="00BB56CC" w:rsidRDefault="00BB56CC" w:rsidP="00946CED">
      <w:pPr>
        <w:tabs>
          <w:tab w:val="left" w:pos="1134"/>
          <w:tab w:val="left" w:pos="9072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   Очікуваний результат: відверто і доброзичливо спілкуватися з відвідувачами магазинів, спонукати людей до участі у акції, зібрати якомога більше різноманітних продуктів (цукерок, фруктів, подарункових наборів і т.д.) та предметів(іграшок, замальовок, канцелярського приладдя і т.д.), зробити подарунки для дітей та інші пропозиції дітей).</w:t>
      </w:r>
    </w:p>
    <w:p w:rsidR="00BB56CC" w:rsidRPr="00672A9B" w:rsidRDefault="00BB56CC" w:rsidP="00946CED">
      <w:pPr>
        <w:tabs>
          <w:tab w:val="left" w:pos="1134"/>
          <w:tab w:val="left" w:pos="9072"/>
        </w:tabs>
        <w:spacing w:line="276" w:lineRule="auto"/>
        <w:jc w:val="both"/>
        <w:rPr>
          <w:sz w:val="28"/>
          <w:szCs w:val="28"/>
          <w:lang w:val="uk-UA"/>
        </w:rPr>
      </w:pPr>
    </w:p>
    <w:p w:rsidR="00BB56CC" w:rsidRPr="00CD01C8" w:rsidRDefault="00BB56CC" w:rsidP="00946CED">
      <w:pPr>
        <w:pStyle w:val="ListParagraph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Обговорення та захист проектів по групах.</w:t>
      </w:r>
    </w:p>
    <w:p w:rsidR="00BB56CC" w:rsidRDefault="00BB56CC" w:rsidP="00946CED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 закінчили роботу над проектами, давайте послухаємо кожну групу і оцінимо їхні проекти, оберемо найоптимальніший для нас.</w:t>
      </w:r>
    </w:p>
    <w:p w:rsidR="00BB56CC" w:rsidRDefault="00BB56CC" w:rsidP="00FB0FA4">
      <w:pPr>
        <w:pStyle w:val="ListParagraph"/>
        <w:spacing w:line="276" w:lineRule="auto"/>
        <w:ind w:left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Виступи дітей, обговорення)</w:t>
      </w:r>
    </w:p>
    <w:p w:rsidR="00BB56CC" w:rsidRPr="00EC70A5" w:rsidRDefault="00BB56CC" w:rsidP="00FB0FA4">
      <w:pPr>
        <w:pStyle w:val="ListParagraph"/>
        <w:spacing w:line="276" w:lineRule="auto"/>
        <w:ind w:left="600"/>
        <w:jc w:val="both"/>
        <w:rPr>
          <w:sz w:val="28"/>
          <w:szCs w:val="28"/>
          <w:lang w:val="uk-UA"/>
        </w:rPr>
      </w:pPr>
    </w:p>
    <w:p w:rsidR="00BB56CC" w:rsidRPr="009E4FC3" w:rsidRDefault="00BB56CC" w:rsidP="00FB0FA4">
      <w:pPr>
        <w:pStyle w:val="ListParagraph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Голосування та обрання проекту для реалізації.</w:t>
      </w:r>
    </w:p>
    <w:p w:rsidR="00BB56CC" w:rsidRPr="00946CED" w:rsidRDefault="00BB56CC" w:rsidP="00946CED">
      <w:pPr>
        <w:pStyle w:val="ListParagraph"/>
        <w:spacing w:line="276" w:lineRule="auto"/>
        <w:ind w:left="60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( </w:t>
      </w:r>
      <w:r>
        <w:rPr>
          <w:sz w:val="28"/>
          <w:szCs w:val="28"/>
          <w:lang w:val="uk-UA"/>
        </w:rPr>
        <w:t>Голосування за проект, який найбільш сподобався, обґрунтування вибору)</w:t>
      </w:r>
    </w:p>
    <w:p w:rsidR="00BB56CC" w:rsidRPr="00672A9B" w:rsidRDefault="00BB56CC" w:rsidP="00672A9B">
      <w:pPr>
        <w:pStyle w:val="ListParagraph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Внесення коректив в обраний проект.</w:t>
      </w:r>
    </w:p>
    <w:p w:rsidR="00BB56CC" w:rsidRDefault="00BB56CC" w:rsidP="00FB0FA4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можемо запозичити в обраний проект з інших?</w:t>
      </w:r>
    </w:p>
    <w:p w:rsidR="00BB56CC" w:rsidRDefault="00BB56CC" w:rsidP="00FB0FA4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поправки ви б хотіли внести у цей проект?</w:t>
      </w:r>
    </w:p>
    <w:p w:rsidR="00BB56CC" w:rsidRDefault="00BB56CC" w:rsidP="00FB0FA4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Чим можна поповнити?</w:t>
      </w:r>
    </w:p>
    <w:p w:rsidR="00BB56CC" w:rsidRDefault="00BB56CC" w:rsidP="00FB0FA4">
      <w:pPr>
        <w:pStyle w:val="ListParagraph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не враховано в проектній роботі?</w:t>
      </w:r>
    </w:p>
    <w:p w:rsidR="00BB56CC" w:rsidRDefault="00BB56CC" w:rsidP="00672A9B">
      <w:pPr>
        <w:pStyle w:val="ListParagraph"/>
        <w:spacing w:line="276" w:lineRule="auto"/>
        <w:ind w:left="600"/>
        <w:jc w:val="both"/>
        <w:rPr>
          <w:sz w:val="28"/>
          <w:szCs w:val="28"/>
          <w:lang w:val="uk-UA"/>
        </w:rPr>
      </w:pPr>
    </w:p>
    <w:p w:rsidR="00BB56CC" w:rsidRPr="005E1136" w:rsidRDefault="00BB56CC" w:rsidP="005E1136">
      <w:pPr>
        <w:pStyle w:val="ListParagraph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«Хвилина  одкровення»</w:t>
      </w:r>
    </w:p>
    <w:p w:rsidR="00BB56CC" w:rsidRDefault="00BB56CC" w:rsidP="00FB0FA4">
      <w:pPr>
        <w:pStyle w:val="ListParagraph"/>
        <w:numPr>
          <w:ilvl w:val="0"/>
          <w:numId w:val="2"/>
        </w:numPr>
        <w:spacing w:line="276" w:lineRule="auto"/>
        <w:jc w:val="both"/>
        <w:rPr>
          <w:rStyle w:val="apple-converted-space"/>
          <w:color w:val="000000"/>
          <w:sz w:val="28"/>
          <w:szCs w:val="28"/>
          <w:lang w:val="uk-UA"/>
        </w:rPr>
      </w:pPr>
      <w:r>
        <w:rPr>
          <w:rStyle w:val="apple-converted-space"/>
          <w:color w:val="000000"/>
          <w:sz w:val="28"/>
          <w:szCs w:val="28"/>
          <w:lang w:val="uk-UA"/>
        </w:rPr>
        <w:t>У кожного в житті бувають вчинки, якими хочеться поділитись з усіма: з рідними, друзями, з усім світом.</w:t>
      </w:r>
    </w:p>
    <w:p w:rsidR="00BB56CC" w:rsidRDefault="00BB56CC" w:rsidP="005E1136">
      <w:pPr>
        <w:pStyle w:val="ListParagraph"/>
        <w:numPr>
          <w:ilvl w:val="0"/>
          <w:numId w:val="2"/>
        </w:numPr>
        <w:spacing w:line="276" w:lineRule="auto"/>
        <w:jc w:val="both"/>
        <w:rPr>
          <w:rStyle w:val="apple-converted-space"/>
          <w:color w:val="000000"/>
          <w:sz w:val="28"/>
          <w:szCs w:val="28"/>
          <w:lang w:val="uk-UA"/>
        </w:rPr>
      </w:pPr>
      <w:r>
        <w:rPr>
          <w:rStyle w:val="apple-converted-space"/>
          <w:color w:val="000000"/>
          <w:sz w:val="28"/>
          <w:szCs w:val="28"/>
          <w:lang w:val="uk-UA"/>
        </w:rPr>
        <w:t xml:space="preserve">Якою доброю справою ви б хотіли поділитись з усіма, якою ви гордитесь? </w:t>
      </w:r>
    </w:p>
    <w:p w:rsidR="00BB56CC" w:rsidRDefault="00BB56CC" w:rsidP="00672A9B">
      <w:pPr>
        <w:pStyle w:val="ListParagraph"/>
        <w:spacing w:line="276" w:lineRule="auto"/>
        <w:ind w:left="600"/>
        <w:jc w:val="both"/>
        <w:rPr>
          <w:rStyle w:val="apple-converted-space"/>
          <w:color w:val="000000"/>
          <w:sz w:val="28"/>
          <w:szCs w:val="28"/>
          <w:lang w:val="uk-UA"/>
        </w:rPr>
      </w:pPr>
    </w:p>
    <w:p w:rsidR="00BB56CC" w:rsidRPr="005E1136" w:rsidRDefault="00BB56CC" w:rsidP="005E1136">
      <w:pPr>
        <w:pStyle w:val="ListParagraph"/>
        <w:numPr>
          <w:ilvl w:val="0"/>
          <w:numId w:val="1"/>
        </w:numPr>
        <w:spacing w:line="276" w:lineRule="auto"/>
        <w:rPr>
          <w:b/>
          <w:sz w:val="28"/>
          <w:szCs w:val="28"/>
          <w:lang w:val="uk-UA"/>
        </w:rPr>
      </w:pPr>
      <w:r w:rsidRPr="005E1136">
        <w:rPr>
          <w:b/>
          <w:sz w:val="28"/>
          <w:szCs w:val="28"/>
          <w:lang w:val="uk-UA"/>
        </w:rPr>
        <w:t>Підсумок  заняття.</w:t>
      </w:r>
    </w:p>
    <w:p w:rsidR="00BB56CC" w:rsidRPr="005E1136" w:rsidRDefault="00BB56CC" w:rsidP="005E1136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  <w:lang w:val="uk-UA"/>
        </w:rPr>
      </w:pPr>
      <w:r w:rsidRPr="005E1136">
        <w:rPr>
          <w:sz w:val="28"/>
          <w:szCs w:val="28"/>
        </w:rPr>
        <w:t>Добіг</w:t>
      </w:r>
      <w:r w:rsidRPr="005E1136">
        <w:rPr>
          <w:sz w:val="28"/>
          <w:szCs w:val="28"/>
          <w:lang w:val="uk-UA"/>
        </w:rPr>
        <w:t xml:space="preserve">ло </w:t>
      </w:r>
      <w:r w:rsidRPr="005E1136">
        <w:rPr>
          <w:sz w:val="28"/>
          <w:szCs w:val="28"/>
        </w:rPr>
        <w:t xml:space="preserve"> кінця наш</w:t>
      </w:r>
      <w:r w:rsidRPr="005E1136">
        <w:rPr>
          <w:sz w:val="28"/>
          <w:szCs w:val="28"/>
          <w:lang w:val="uk-UA"/>
        </w:rPr>
        <w:t>е заняття</w:t>
      </w:r>
      <w:r w:rsidRPr="005E1136">
        <w:rPr>
          <w:sz w:val="28"/>
          <w:szCs w:val="28"/>
        </w:rPr>
        <w:t xml:space="preserve">. Давайте спробуємо висловити свої думки, </w:t>
      </w:r>
      <w:r w:rsidRPr="005E1136">
        <w:rPr>
          <w:sz w:val="28"/>
          <w:szCs w:val="28"/>
          <w:lang w:val="uk-UA"/>
        </w:rPr>
        <w:t xml:space="preserve">  </w:t>
      </w:r>
    </w:p>
    <w:p w:rsidR="00BB56CC" w:rsidRPr="00D32599" w:rsidRDefault="00BB56CC" w:rsidP="00FB0FA4">
      <w:pPr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</w:t>
      </w:r>
      <w:r w:rsidRPr="00D32599">
        <w:rPr>
          <w:sz w:val="28"/>
          <w:szCs w:val="28"/>
        </w:rPr>
        <w:t>починаючи так</w:t>
      </w:r>
      <w:r>
        <w:rPr>
          <w:sz w:val="28"/>
          <w:szCs w:val="28"/>
        </w:rPr>
        <w:t xml:space="preserve">ими словами: «На </w:t>
      </w:r>
      <w:r>
        <w:rPr>
          <w:sz w:val="28"/>
          <w:szCs w:val="28"/>
          <w:lang w:val="uk-UA"/>
        </w:rPr>
        <w:t>занятті</w:t>
      </w:r>
      <w:r w:rsidRPr="00D32599">
        <w:rPr>
          <w:sz w:val="28"/>
          <w:szCs w:val="28"/>
        </w:rPr>
        <w:t xml:space="preserve"> я дізнався(лася)</w:t>
      </w:r>
      <w:r>
        <w:rPr>
          <w:sz w:val="28"/>
          <w:szCs w:val="28"/>
          <w:lang w:val="uk-UA"/>
        </w:rPr>
        <w:t>, навчився(лася)</w:t>
      </w:r>
      <w:r w:rsidRPr="00D32599">
        <w:rPr>
          <w:sz w:val="28"/>
          <w:szCs w:val="28"/>
        </w:rPr>
        <w:t>…».</w:t>
      </w:r>
    </w:p>
    <w:p w:rsidR="00BB56CC" w:rsidRPr="00D32599" w:rsidRDefault="00BB56CC" w:rsidP="00FB0FA4">
      <w:pPr>
        <w:spacing w:line="276" w:lineRule="auto"/>
        <w:rPr>
          <w:sz w:val="28"/>
          <w:szCs w:val="28"/>
        </w:rPr>
      </w:pPr>
    </w:p>
    <w:p w:rsidR="00BB56CC" w:rsidRPr="006526B1" w:rsidRDefault="00BB56CC" w:rsidP="006526B1">
      <w:pPr>
        <w:jc w:val="right"/>
        <w:rPr>
          <w:rFonts w:ascii="Segoe Print" w:hAnsi="Segoe Print"/>
          <w:b/>
          <w:i/>
          <w:sz w:val="28"/>
          <w:szCs w:val="28"/>
        </w:rPr>
      </w:pPr>
    </w:p>
    <w:sectPr w:rsidR="00BB56CC" w:rsidRPr="006526B1" w:rsidSect="00931790">
      <w:footerReference w:type="default" r:id="rId18"/>
      <w:pgSz w:w="11906" w:h="16838"/>
      <w:pgMar w:top="1134" w:right="850" w:bottom="1134" w:left="993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6CC" w:rsidRDefault="00BB56CC" w:rsidP="00B46EB9">
      <w:r>
        <w:separator/>
      </w:r>
    </w:p>
  </w:endnote>
  <w:endnote w:type="continuationSeparator" w:id="0">
    <w:p w:rsidR="00BB56CC" w:rsidRDefault="00BB56CC" w:rsidP="00B46E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6CC" w:rsidRDefault="00BB56CC">
    <w:pPr>
      <w:pStyle w:val="Footer"/>
      <w:jc w:val="center"/>
    </w:pPr>
    <w:fldSimple w:instr=" PAGE   \* MERGEFORMAT ">
      <w:r>
        <w:rPr>
          <w:noProof/>
        </w:rPr>
        <w:t>4</w:t>
      </w:r>
    </w:fldSimple>
  </w:p>
  <w:p w:rsidR="00BB56CC" w:rsidRDefault="00BB56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6CC" w:rsidRDefault="00BB56CC" w:rsidP="00B46EB9">
      <w:r>
        <w:separator/>
      </w:r>
    </w:p>
  </w:footnote>
  <w:footnote w:type="continuationSeparator" w:id="0">
    <w:p w:rsidR="00BB56CC" w:rsidRDefault="00BB56CC" w:rsidP="00B46E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07856"/>
    <w:multiLevelType w:val="hybridMultilevel"/>
    <w:tmpl w:val="469C5926"/>
    <w:lvl w:ilvl="0" w:tplc="8A08FED8"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38361C68"/>
    <w:multiLevelType w:val="hybridMultilevel"/>
    <w:tmpl w:val="7B6AFCBA"/>
    <w:lvl w:ilvl="0" w:tplc="01F0BC8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7F74"/>
    <w:rsid w:val="00001855"/>
    <w:rsid w:val="00002117"/>
    <w:rsid w:val="000125E1"/>
    <w:rsid w:val="000169F3"/>
    <w:rsid w:val="00016A21"/>
    <w:rsid w:val="000258EF"/>
    <w:rsid w:val="0003389A"/>
    <w:rsid w:val="00036E0E"/>
    <w:rsid w:val="00055AA5"/>
    <w:rsid w:val="000637D8"/>
    <w:rsid w:val="000651E7"/>
    <w:rsid w:val="00097D8D"/>
    <w:rsid w:val="000A05AB"/>
    <w:rsid w:val="000B3C30"/>
    <w:rsid w:val="000D53F2"/>
    <w:rsid w:val="000E0C4A"/>
    <w:rsid w:val="000E2F92"/>
    <w:rsid w:val="000E7C7A"/>
    <w:rsid w:val="000F3898"/>
    <w:rsid w:val="000F7ABB"/>
    <w:rsid w:val="0010303C"/>
    <w:rsid w:val="00115FA7"/>
    <w:rsid w:val="00141CAB"/>
    <w:rsid w:val="00145E26"/>
    <w:rsid w:val="0016138A"/>
    <w:rsid w:val="001667A5"/>
    <w:rsid w:val="00176B7F"/>
    <w:rsid w:val="00195681"/>
    <w:rsid w:val="001B2D76"/>
    <w:rsid w:val="001D4A3B"/>
    <w:rsid w:val="001E484D"/>
    <w:rsid w:val="001E7660"/>
    <w:rsid w:val="001F1093"/>
    <w:rsid w:val="002217ED"/>
    <w:rsid w:val="002344C7"/>
    <w:rsid w:val="00240B4F"/>
    <w:rsid w:val="00252CDA"/>
    <w:rsid w:val="00256F12"/>
    <w:rsid w:val="00260E80"/>
    <w:rsid w:val="0026482E"/>
    <w:rsid w:val="002650E5"/>
    <w:rsid w:val="00270458"/>
    <w:rsid w:val="00270B4D"/>
    <w:rsid w:val="00277220"/>
    <w:rsid w:val="00277EA6"/>
    <w:rsid w:val="00282E33"/>
    <w:rsid w:val="002957A9"/>
    <w:rsid w:val="002F3813"/>
    <w:rsid w:val="00310F2D"/>
    <w:rsid w:val="00317316"/>
    <w:rsid w:val="00337944"/>
    <w:rsid w:val="003447F2"/>
    <w:rsid w:val="00345AF6"/>
    <w:rsid w:val="00347C8E"/>
    <w:rsid w:val="00365037"/>
    <w:rsid w:val="00365CD4"/>
    <w:rsid w:val="003820DF"/>
    <w:rsid w:val="003949FE"/>
    <w:rsid w:val="003A2D6F"/>
    <w:rsid w:val="003A36AD"/>
    <w:rsid w:val="003A3A4E"/>
    <w:rsid w:val="003B3C64"/>
    <w:rsid w:val="003B5294"/>
    <w:rsid w:val="003C6C93"/>
    <w:rsid w:val="003E3D88"/>
    <w:rsid w:val="003E632A"/>
    <w:rsid w:val="003E7109"/>
    <w:rsid w:val="003F0972"/>
    <w:rsid w:val="003F2476"/>
    <w:rsid w:val="003F50B2"/>
    <w:rsid w:val="004076D7"/>
    <w:rsid w:val="00414475"/>
    <w:rsid w:val="00414CBB"/>
    <w:rsid w:val="00421C81"/>
    <w:rsid w:val="00423ACB"/>
    <w:rsid w:val="00435D56"/>
    <w:rsid w:val="00455045"/>
    <w:rsid w:val="00470C9A"/>
    <w:rsid w:val="0047367D"/>
    <w:rsid w:val="00476E39"/>
    <w:rsid w:val="00495E36"/>
    <w:rsid w:val="004A3423"/>
    <w:rsid w:val="004A7ABA"/>
    <w:rsid w:val="004B7061"/>
    <w:rsid w:val="004C2BE3"/>
    <w:rsid w:val="004C37BE"/>
    <w:rsid w:val="004E33DD"/>
    <w:rsid w:val="004E6264"/>
    <w:rsid w:val="00517C08"/>
    <w:rsid w:val="00526BC5"/>
    <w:rsid w:val="00527F21"/>
    <w:rsid w:val="005329F4"/>
    <w:rsid w:val="0053650D"/>
    <w:rsid w:val="0055148F"/>
    <w:rsid w:val="005520A1"/>
    <w:rsid w:val="0056184F"/>
    <w:rsid w:val="00566B3D"/>
    <w:rsid w:val="00567BCB"/>
    <w:rsid w:val="00582DF7"/>
    <w:rsid w:val="005B0C3D"/>
    <w:rsid w:val="005C0399"/>
    <w:rsid w:val="005C359E"/>
    <w:rsid w:val="005C5356"/>
    <w:rsid w:val="005E1136"/>
    <w:rsid w:val="005E330F"/>
    <w:rsid w:val="005E38BD"/>
    <w:rsid w:val="00604A5F"/>
    <w:rsid w:val="006102A3"/>
    <w:rsid w:val="00613084"/>
    <w:rsid w:val="006219F6"/>
    <w:rsid w:val="00632B78"/>
    <w:rsid w:val="00634409"/>
    <w:rsid w:val="00636F96"/>
    <w:rsid w:val="00640507"/>
    <w:rsid w:val="0065238C"/>
    <w:rsid w:val="006526B1"/>
    <w:rsid w:val="0066135E"/>
    <w:rsid w:val="00661823"/>
    <w:rsid w:val="00667E17"/>
    <w:rsid w:val="00672A9B"/>
    <w:rsid w:val="00682A3D"/>
    <w:rsid w:val="00686CF2"/>
    <w:rsid w:val="00694C6A"/>
    <w:rsid w:val="006A1C05"/>
    <w:rsid w:val="006C25CD"/>
    <w:rsid w:val="006C704E"/>
    <w:rsid w:val="006D1970"/>
    <w:rsid w:val="006D4947"/>
    <w:rsid w:val="006E22A5"/>
    <w:rsid w:val="007022AB"/>
    <w:rsid w:val="007046F8"/>
    <w:rsid w:val="00705CCE"/>
    <w:rsid w:val="00713A01"/>
    <w:rsid w:val="007161F8"/>
    <w:rsid w:val="00735332"/>
    <w:rsid w:val="00741CEE"/>
    <w:rsid w:val="00745AEE"/>
    <w:rsid w:val="007462CE"/>
    <w:rsid w:val="007635FA"/>
    <w:rsid w:val="00770C98"/>
    <w:rsid w:val="00787023"/>
    <w:rsid w:val="007949C8"/>
    <w:rsid w:val="007C02FC"/>
    <w:rsid w:val="007D0C34"/>
    <w:rsid w:val="007D21C1"/>
    <w:rsid w:val="007F4C03"/>
    <w:rsid w:val="00800868"/>
    <w:rsid w:val="0081116F"/>
    <w:rsid w:val="00817498"/>
    <w:rsid w:val="008177A6"/>
    <w:rsid w:val="0082310E"/>
    <w:rsid w:val="00834270"/>
    <w:rsid w:val="00842A21"/>
    <w:rsid w:val="00843DF3"/>
    <w:rsid w:val="00846785"/>
    <w:rsid w:val="00846B69"/>
    <w:rsid w:val="008470DF"/>
    <w:rsid w:val="00847F74"/>
    <w:rsid w:val="0087667D"/>
    <w:rsid w:val="00882C98"/>
    <w:rsid w:val="00886402"/>
    <w:rsid w:val="008D3E2E"/>
    <w:rsid w:val="008D6CC4"/>
    <w:rsid w:val="008E468D"/>
    <w:rsid w:val="008F3E1A"/>
    <w:rsid w:val="008F7E84"/>
    <w:rsid w:val="0090101F"/>
    <w:rsid w:val="009162A7"/>
    <w:rsid w:val="009205D4"/>
    <w:rsid w:val="00925E6C"/>
    <w:rsid w:val="009309F6"/>
    <w:rsid w:val="00931790"/>
    <w:rsid w:val="00946CED"/>
    <w:rsid w:val="00950411"/>
    <w:rsid w:val="009515F6"/>
    <w:rsid w:val="00952492"/>
    <w:rsid w:val="00961D0A"/>
    <w:rsid w:val="00962A0D"/>
    <w:rsid w:val="00962C3F"/>
    <w:rsid w:val="00972CD9"/>
    <w:rsid w:val="0097382A"/>
    <w:rsid w:val="009768F4"/>
    <w:rsid w:val="00980B83"/>
    <w:rsid w:val="0099564A"/>
    <w:rsid w:val="00996040"/>
    <w:rsid w:val="009A3754"/>
    <w:rsid w:val="009B7E4E"/>
    <w:rsid w:val="009C4EA1"/>
    <w:rsid w:val="009C4F42"/>
    <w:rsid w:val="009D5F7A"/>
    <w:rsid w:val="009E4FC3"/>
    <w:rsid w:val="009E7670"/>
    <w:rsid w:val="009F4C6C"/>
    <w:rsid w:val="009F6E30"/>
    <w:rsid w:val="00A111B4"/>
    <w:rsid w:val="00A3039D"/>
    <w:rsid w:val="00A41E09"/>
    <w:rsid w:val="00A4603B"/>
    <w:rsid w:val="00A516AD"/>
    <w:rsid w:val="00A73D21"/>
    <w:rsid w:val="00A81AD4"/>
    <w:rsid w:val="00A923DF"/>
    <w:rsid w:val="00AA4B4D"/>
    <w:rsid w:val="00AB1B46"/>
    <w:rsid w:val="00AB3BC3"/>
    <w:rsid w:val="00AC0312"/>
    <w:rsid w:val="00AE3AB9"/>
    <w:rsid w:val="00AF61A9"/>
    <w:rsid w:val="00AF7296"/>
    <w:rsid w:val="00B0351A"/>
    <w:rsid w:val="00B2047F"/>
    <w:rsid w:val="00B3594B"/>
    <w:rsid w:val="00B434C3"/>
    <w:rsid w:val="00B46EB9"/>
    <w:rsid w:val="00B54694"/>
    <w:rsid w:val="00B66A30"/>
    <w:rsid w:val="00B85168"/>
    <w:rsid w:val="00B93BB3"/>
    <w:rsid w:val="00B94C18"/>
    <w:rsid w:val="00BA060C"/>
    <w:rsid w:val="00BA4AB5"/>
    <w:rsid w:val="00BA597D"/>
    <w:rsid w:val="00BA5D58"/>
    <w:rsid w:val="00BA7F03"/>
    <w:rsid w:val="00BB56CC"/>
    <w:rsid w:val="00BB711A"/>
    <w:rsid w:val="00BC260E"/>
    <w:rsid w:val="00BC35D0"/>
    <w:rsid w:val="00BC6F5C"/>
    <w:rsid w:val="00BD4789"/>
    <w:rsid w:val="00BD4FE5"/>
    <w:rsid w:val="00BF1308"/>
    <w:rsid w:val="00C019A4"/>
    <w:rsid w:val="00C22942"/>
    <w:rsid w:val="00C30FF6"/>
    <w:rsid w:val="00C366C6"/>
    <w:rsid w:val="00C50514"/>
    <w:rsid w:val="00C7405C"/>
    <w:rsid w:val="00C80693"/>
    <w:rsid w:val="00C80B3C"/>
    <w:rsid w:val="00CA010E"/>
    <w:rsid w:val="00CB1A09"/>
    <w:rsid w:val="00CB2420"/>
    <w:rsid w:val="00CD01C8"/>
    <w:rsid w:val="00CE5B02"/>
    <w:rsid w:val="00CF5F22"/>
    <w:rsid w:val="00CF67F4"/>
    <w:rsid w:val="00D2231F"/>
    <w:rsid w:val="00D32599"/>
    <w:rsid w:val="00D37D0A"/>
    <w:rsid w:val="00D47926"/>
    <w:rsid w:val="00D56BF7"/>
    <w:rsid w:val="00D72DCB"/>
    <w:rsid w:val="00D803D6"/>
    <w:rsid w:val="00D8109F"/>
    <w:rsid w:val="00D859A1"/>
    <w:rsid w:val="00D87ABA"/>
    <w:rsid w:val="00D9587E"/>
    <w:rsid w:val="00DA0CB5"/>
    <w:rsid w:val="00DB11A1"/>
    <w:rsid w:val="00DC037D"/>
    <w:rsid w:val="00DD2BD3"/>
    <w:rsid w:val="00DD5330"/>
    <w:rsid w:val="00DE6261"/>
    <w:rsid w:val="00DF07D7"/>
    <w:rsid w:val="00DF19F9"/>
    <w:rsid w:val="00DF532B"/>
    <w:rsid w:val="00E00BAB"/>
    <w:rsid w:val="00E0606E"/>
    <w:rsid w:val="00E14AC2"/>
    <w:rsid w:val="00E14DCB"/>
    <w:rsid w:val="00E37EBE"/>
    <w:rsid w:val="00E46D9D"/>
    <w:rsid w:val="00E4789F"/>
    <w:rsid w:val="00E63990"/>
    <w:rsid w:val="00E771C1"/>
    <w:rsid w:val="00E834E4"/>
    <w:rsid w:val="00EA6275"/>
    <w:rsid w:val="00EB1CD9"/>
    <w:rsid w:val="00EB26DB"/>
    <w:rsid w:val="00EC4543"/>
    <w:rsid w:val="00EC70A5"/>
    <w:rsid w:val="00ED3FF3"/>
    <w:rsid w:val="00EF2023"/>
    <w:rsid w:val="00EF35E3"/>
    <w:rsid w:val="00EF62CA"/>
    <w:rsid w:val="00F00F17"/>
    <w:rsid w:val="00F13202"/>
    <w:rsid w:val="00F16A59"/>
    <w:rsid w:val="00F17CE4"/>
    <w:rsid w:val="00F35385"/>
    <w:rsid w:val="00F42523"/>
    <w:rsid w:val="00F742A6"/>
    <w:rsid w:val="00F90BC6"/>
    <w:rsid w:val="00F922E9"/>
    <w:rsid w:val="00F94D49"/>
    <w:rsid w:val="00F9736B"/>
    <w:rsid w:val="00FA4D8F"/>
    <w:rsid w:val="00FA6151"/>
    <w:rsid w:val="00FB0DFE"/>
    <w:rsid w:val="00FB0FA4"/>
    <w:rsid w:val="00FB7E43"/>
    <w:rsid w:val="00FC15BE"/>
    <w:rsid w:val="00FD1C7F"/>
    <w:rsid w:val="00FE1040"/>
    <w:rsid w:val="00FE1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Georgia" w:hAnsi="Georg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F7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55045"/>
    <w:pPr>
      <w:keepNext/>
      <w:keepLines/>
      <w:spacing w:before="480"/>
      <w:outlineLvl w:val="0"/>
    </w:pPr>
    <w:rPr>
      <w:rFonts w:ascii="Georgia" w:hAnsi="Georgia"/>
      <w:b/>
      <w:bCs/>
      <w:color w:val="A8422A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55045"/>
    <w:rPr>
      <w:rFonts w:ascii="Georgia" w:hAnsi="Georgia" w:cs="Times New Roman"/>
      <w:b/>
      <w:bCs/>
      <w:color w:val="A8422A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270B4D"/>
    <w:rPr>
      <w:rFonts w:cs="Times New Roman"/>
    </w:rPr>
  </w:style>
  <w:style w:type="paragraph" w:styleId="ListParagraph">
    <w:name w:val="List Paragraph"/>
    <w:basedOn w:val="Normal"/>
    <w:uiPriority w:val="99"/>
    <w:qFormat/>
    <w:rsid w:val="00ED3F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B46EB9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46EB9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B46EB9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46EB9"/>
    <w:rPr>
      <w:rFonts w:ascii="Times New Roman" w:hAnsi="Times New Roman" w:cs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9F4C6C"/>
    <w:rPr>
      <w:rFonts w:eastAsia="Times New Roman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9F4C6C"/>
    <w:rPr>
      <w:rFonts w:eastAsia="Times New Roman" w:cs="Times New Roman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9F4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4C6C"/>
    <w:rPr>
      <w:rFonts w:ascii="Tahoma" w:hAnsi="Tahoma" w:cs="Tahoma"/>
      <w:sz w:val="16"/>
      <w:szCs w:val="16"/>
      <w:lang w:eastAsia="ru-RU"/>
    </w:rPr>
  </w:style>
  <w:style w:type="character" w:styleId="IntenseReference">
    <w:name w:val="Intense Reference"/>
    <w:basedOn w:val="DefaultParagraphFont"/>
    <w:uiPriority w:val="99"/>
    <w:qFormat/>
    <w:rsid w:val="0090101F"/>
    <w:rPr>
      <w:rFonts w:cs="Times New Roman"/>
      <w:b/>
      <w:bCs/>
      <w:smallCaps/>
      <w:color w:val="CCB400"/>
      <w:spacing w:val="5"/>
      <w:u w:val="single"/>
    </w:rPr>
  </w:style>
  <w:style w:type="character" w:styleId="Strong">
    <w:name w:val="Strong"/>
    <w:basedOn w:val="DefaultParagraphFont"/>
    <w:uiPriority w:val="99"/>
    <w:qFormat/>
    <w:rsid w:val="000B3C30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3.sldx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5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2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4.sld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1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988</TotalTime>
  <Pages>8</Pages>
  <Words>1309</Words>
  <Characters>7462</Characters>
  <Application>Microsoft Office Outlook</Application>
  <DocSecurity>0</DocSecurity>
  <Lines>0</Lines>
  <Paragraphs>0</Paragraphs>
  <ScaleCrop>false</ScaleCrop>
  <Company>Борщівський районний будинок дитячої творчості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Конспект     заняття     </dc:title>
  <dc:subject>Клубу юних миротворців «Факел»  Керівник гуртка: Бойчук Н.Я.</dc:subject>
  <dc:creator>007</dc:creator>
  <cp:keywords/>
  <dc:description/>
  <cp:lastModifiedBy>BDT</cp:lastModifiedBy>
  <cp:revision>31</cp:revision>
  <dcterms:created xsi:type="dcterms:W3CDTF">2013-10-16T07:11:00Z</dcterms:created>
  <dcterms:modified xsi:type="dcterms:W3CDTF">2014-12-03T12:30:00Z</dcterms:modified>
</cp:coreProperties>
</file>